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7D7E" w14:textId="77777777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Robert Kemp Turner Elementary School</w:t>
      </w:r>
    </w:p>
    <w:p w14:paraId="6C98FE9F" w14:textId="475E2BFF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 xml:space="preserve">School Advisory Council </w:t>
      </w:r>
      <w:r>
        <w:rPr>
          <w:b/>
          <w:bCs/>
        </w:rPr>
        <w:t>2026-2027</w:t>
      </w:r>
    </w:p>
    <w:p w14:paraId="446D0E46" w14:textId="77777777" w:rsidR="00E94F6F" w:rsidRPr="00E94F6F" w:rsidRDefault="00E94F6F" w:rsidP="00E94F6F">
      <w:pPr>
        <w:rPr>
          <w:b/>
          <w:bCs/>
        </w:rPr>
      </w:pPr>
    </w:p>
    <w:p w14:paraId="26C97EA7" w14:textId="77777777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SAC Email Address:</w:t>
      </w:r>
    </w:p>
    <w:p w14:paraId="1B0CA3BD" w14:textId="77777777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hrce-sac-rkt@gnspes.ca</w:t>
      </w:r>
    </w:p>
    <w:p w14:paraId="4EF23FAF" w14:textId="77777777" w:rsidR="00E94F6F" w:rsidRPr="00FB63A3" w:rsidRDefault="00E94F6F" w:rsidP="00E94F6F">
      <w:pPr>
        <w:rPr>
          <w:b/>
          <w:bCs/>
          <w:u w:val="single"/>
        </w:rPr>
      </w:pPr>
      <w:r w:rsidRPr="00FB63A3">
        <w:rPr>
          <w:b/>
          <w:bCs/>
          <w:u w:val="single"/>
        </w:rPr>
        <w:t>Members:</w:t>
      </w:r>
    </w:p>
    <w:p w14:paraId="3E81F4FD" w14:textId="77777777" w:rsidR="00E94F6F" w:rsidRPr="00E94F6F" w:rsidRDefault="00E94F6F" w:rsidP="00FB63A3">
      <w:pPr>
        <w:ind w:firstLine="720"/>
        <w:rPr>
          <w:b/>
          <w:bCs/>
        </w:rPr>
      </w:pPr>
      <w:r w:rsidRPr="00E94F6F">
        <w:rPr>
          <w:b/>
          <w:bCs/>
        </w:rPr>
        <w:t>Chair: Chris White</w:t>
      </w:r>
    </w:p>
    <w:p w14:paraId="18A76C2E" w14:textId="77777777" w:rsidR="00E94F6F" w:rsidRPr="00E94F6F" w:rsidRDefault="00E94F6F" w:rsidP="00FB63A3">
      <w:pPr>
        <w:ind w:firstLine="720"/>
        <w:rPr>
          <w:b/>
          <w:bCs/>
        </w:rPr>
      </w:pPr>
      <w:r w:rsidRPr="00E94F6F">
        <w:rPr>
          <w:b/>
          <w:bCs/>
        </w:rPr>
        <w:t>Community Members: Darlene Hounsell</w:t>
      </w:r>
    </w:p>
    <w:p w14:paraId="69EDE7D1" w14:textId="60CCD93D" w:rsidR="00E94F6F" w:rsidRPr="00E94F6F" w:rsidRDefault="00E94F6F" w:rsidP="00FB63A3">
      <w:pPr>
        <w:ind w:firstLine="720"/>
        <w:rPr>
          <w:b/>
          <w:bCs/>
        </w:rPr>
      </w:pPr>
      <w:r w:rsidRPr="00E94F6F">
        <w:rPr>
          <w:b/>
          <w:bCs/>
        </w:rPr>
        <w:t xml:space="preserve">Staff Members: </w:t>
      </w:r>
      <w:r>
        <w:rPr>
          <w:b/>
          <w:bCs/>
        </w:rPr>
        <w:t>Kayleigh Moody</w:t>
      </w:r>
    </w:p>
    <w:p w14:paraId="66E32539" w14:textId="23101466" w:rsidR="00E94F6F" w:rsidRPr="00E94F6F" w:rsidRDefault="00E94F6F" w:rsidP="00FB63A3">
      <w:pPr>
        <w:ind w:firstLine="720"/>
        <w:rPr>
          <w:b/>
          <w:bCs/>
        </w:rPr>
      </w:pPr>
      <w:r w:rsidRPr="00E94F6F">
        <w:rPr>
          <w:b/>
          <w:bCs/>
        </w:rPr>
        <w:t>Principal</w:t>
      </w:r>
      <w:r>
        <w:rPr>
          <w:b/>
          <w:bCs/>
        </w:rPr>
        <w:t>/Administration</w:t>
      </w:r>
      <w:r w:rsidRPr="00E94F6F">
        <w:rPr>
          <w:b/>
          <w:bCs/>
        </w:rPr>
        <w:t>: Regan Clancey</w:t>
      </w:r>
    </w:p>
    <w:p w14:paraId="3317F5EB" w14:textId="77777777" w:rsidR="00E94F6F" w:rsidRPr="00E94F6F" w:rsidRDefault="00E94F6F" w:rsidP="00E94F6F">
      <w:pPr>
        <w:rPr>
          <w:b/>
          <w:bCs/>
        </w:rPr>
      </w:pPr>
    </w:p>
    <w:p w14:paraId="3941F5AA" w14:textId="77777777" w:rsidR="00E94F6F" w:rsidRPr="00FB63A3" w:rsidRDefault="00E94F6F" w:rsidP="00E94F6F">
      <w:pPr>
        <w:rPr>
          <w:b/>
          <w:bCs/>
          <w:u w:val="single"/>
        </w:rPr>
      </w:pPr>
      <w:r w:rsidRPr="00FB63A3">
        <w:rPr>
          <w:b/>
          <w:bCs/>
          <w:u w:val="single"/>
        </w:rPr>
        <w:t>Proposed Meeting Dates:</w:t>
      </w:r>
    </w:p>
    <w:p w14:paraId="327A4490" w14:textId="395921C4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September 24</w:t>
      </w:r>
      <w:r>
        <w:rPr>
          <w:b/>
          <w:bCs/>
        </w:rPr>
        <w:t>th</w:t>
      </w:r>
      <w:r w:rsidRPr="00E94F6F">
        <w:rPr>
          <w:b/>
          <w:bCs/>
        </w:rPr>
        <w:t>, 202</w:t>
      </w:r>
      <w:r>
        <w:rPr>
          <w:b/>
          <w:bCs/>
        </w:rPr>
        <w:t>6</w:t>
      </w:r>
    </w:p>
    <w:p w14:paraId="17A51EEF" w14:textId="4424539C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October 2</w:t>
      </w:r>
      <w:r>
        <w:rPr>
          <w:b/>
          <w:bCs/>
        </w:rPr>
        <w:t>9th</w:t>
      </w:r>
      <w:r w:rsidRPr="00E94F6F">
        <w:rPr>
          <w:b/>
          <w:bCs/>
        </w:rPr>
        <w:t>, 202</w:t>
      </w:r>
      <w:r>
        <w:rPr>
          <w:b/>
          <w:bCs/>
        </w:rPr>
        <w:t>6</w:t>
      </w:r>
    </w:p>
    <w:p w14:paraId="34A06967" w14:textId="227E2C61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 xml:space="preserve">November </w:t>
      </w:r>
      <w:r>
        <w:rPr>
          <w:b/>
          <w:bCs/>
        </w:rPr>
        <w:t>16</w:t>
      </w:r>
      <w:r w:rsidRPr="00E94F6F">
        <w:rPr>
          <w:b/>
          <w:bCs/>
        </w:rPr>
        <w:t>th, 202</w:t>
      </w:r>
      <w:r>
        <w:rPr>
          <w:b/>
          <w:bCs/>
        </w:rPr>
        <w:t>6</w:t>
      </w:r>
    </w:p>
    <w:p w14:paraId="08F85F33" w14:textId="734D9111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January 1</w:t>
      </w:r>
      <w:r>
        <w:rPr>
          <w:b/>
          <w:bCs/>
        </w:rPr>
        <w:t>8</w:t>
      </w:r>
      <w:r w:rsidRPr="00E94F6F">
        <w:rPr>
          <w:b/>
          <w:bCs/>
        </w:rPr>
        <w:t>th, 202</w:t>
      </w:r>
      <w:r>
        <w:rPr>
          <w:b/>
          <w:bCs/>
        </w:rPr>
        <w:t>7</w:t>
      </w:r>
    </w:p>
    <w:p w14:paraId="3B68E5A5" w14:textId="1B8F6446" w:rsidR="00E94F6F" w:rsidRPr="00E94F6F" w:rsidRDefault="00E94F6F" w:rsidP="00E94F6F">
      <w:pPr>
        <w:rPr>
          <w:b/>
          <w:bCs/>
        </w:rPr>
      </w:pPr>
      <w:r>
        <w:rPr>
          <w:b/>
          <w:bCs/>
        </w:rPr>
        <w:t>February 15th, 2027</w:t>
      </w:r>
    </w:p>
    <w:p w14:paraId="423EB4AC" w14:textId="43390254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>April 1</w:t>
      </w:r>
      <w:r>
        <w:rPr>
          <w:b/>
          <w:bCs/>
        </w:rPr>
        <w:t>9</w:t>
      </w:r>
      <w:r w:rsidRPr="00E94F6F">
        <w:rPr>
          <w:b/>
          <w:bCs/>
        </w:rPr>
        <w:t>th, 202</w:t>
      </w:r>
      <w:r>
        <w:rPr>
          <w:b/>
          <w:bCs/>
        </w:rPr>
        <w:t>7</w:t>
      </w:r>
    </w:p>
    <w:p w14:paraId="7AA5FA21" w14:textId="7DB33032" w:rsidR="00E94F6F" w:rsidRPr="00E94F6F" w:rsidRDefault="00E94F6F" w:rsidP="00E94F6F">
      <w:pPr>
        <w:rPr>
          <w:b/>
          <w:bCs/>
        </w:rPr>
      </w:pPr>
      <w:r w:rsidRPr="00E94F6F">
        <w:rPr>
          <w:b/>
          <w:bCs/>
        </w:rPr>
        <w:t xml:space="preserve">May </w:t>
      </w:r>
      <w:r>
        <w:rPr>
          <w:b/>
          <w:bCs/>
        </w:rPr>
        <w:t>3rd</w:t>
      </w:r>
      <w:r w:rsidRPr="00E94F6F">
        <w:rPr>
          <w:b/>
          <w:bCs/>
        </w:rPr>
        <w:t>, 202</w:t>
      </w:r>
      <w:r>
        <w:rPr>
          <w:b/>
          <w:bCs/>
        </w:rPr>
        <w:t>7</w:t>
      </w:r>
    </w:p>
    <w:p w14:paraId="4C79C769" w14:textId="77777777" w:rsidR="00E94F6F" w:rsidRPr="00E94F6F" w:rsidRDefault="00E94F6F" w:rsidP="00E94F6F">
      <w:pPr>
        <w:rPr>
          <w:b/>
          <w:bCs/>
        </w:rPr>
      </w:pPr>
    </w:p>
    <w:p w14:paraId="07E7004E" w14:textId="77777777" w:rsidR="00F24B22" w:rsidRDefault="00F24B22"/>
    <w:p w14:paraId="440369E2" w14:textId="77777777" w:rsidR="00F24B22" w:rsidRDefault="00F24B22"/>
    <w:sectPr w:rsidR="00F24B22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A1AC3" w14:textId="77777777" w:rsidR="003A71AA" w:rsidRDefault="003A71AA">
      <w:pPr>
        <w:spacing w:after="0" w:line="240" w:lineRule="auto"/>
      </w:pPr>
      <w:r>
        <w:separator/>
      </w:r>
    </w:p>
  </w:endnote>
  <w:endnote w:type="continuationSeparator" w:id="0">
    <w:p w14:paraId="1E303A32" w14:textId="77777777" w:rsidR="003A71AA" w:rsidRDefault="003A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D082" w14:textId="77777777" w:rsidR="003A71AA" w:rsidRDefault="003A71A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85FBB4" w14:textId="77777777" w:rsidR="003A71AA" w:rsidRDefault="003A7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24B22"/>
    <w:rsid w:val="003A71AA"/>
    <w:rsid w:val="00B4644F"/>
    <w:rsid w:val="00CF036C"/>
    <w:rsid w:val="00E94F6F"/>
    <w:rsid w:val="00F24B22"/>
    <w:rsid w:val="00FB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E6F87"/>
  <w15:docId w15:val="{054B5AD7-6C56-4CA3-82D3-6AA12221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CA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Clancey, Regan</dc:creator>
  <dc:description/>
  <cp:lastModifiedBy>Sherman, Paula</cp:lastModifiedBy>
  <cp:revision>5</cp:revision>
  <dcterms:created xsi:type="dcterms:W3CDTF">2026-10-13T12:36:00Z</dcterms:created>
  <dcterms:modified xsi:type="dcterms:W3CDTF">2026-10-13T12:42:00Z</dcterms:modified>
</cp:coreProperties>
</file>